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4870" w14:textId="77777777" w:rsidR="001D71AE" w:rsidRPr="001D71AE" w:rsidRDefault="002820B8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D71AE">
        <w:rPr>
          <w:rFonts w:ascii="Amasis MT Pro Black" w:hAnsi="Amasis MT Pro Black" w:cstheme="minorHAnsi"/>
          <w:sz w:val="24"/>
          <w:szCs w:val="24"/>
        </w:rPr>
        <w:t xml:space="preserve">      </w:t>
      </w:r>
      <w:r w:rsidR="001D71AE" w:rsidRPr="001D71AE">
        <w:rPr>
          <w:rFonts w:ascii="Arial" w:hAnsi="Arial" w:cs="Arial"/>
          <w:b/>
          <w:i/>
          <w:sz w:val="24"/>
          <w:szCs w:val="24"/>
        </w:rPr>
        <w:t xml:space="preserve">MODULO </w:t>
      </w:r>
      <w:proofErr w:type="gramStart"/>
      <w:r w:rsidR="001D71AE" w:rsidRPr="001D71AE">
        <w:rPr>
          <w:rFonts w:ascii="Arial" w:hAnsi="Arial" w:cs="Arial"/>
          <w:b/>
          <w:i/>
          <w:sz w:val="24"/>
          <w:szCs w:val="24"/>
        </w:rPr>
        <w:t>DI  ISCRIZIONE</w:t>
      </w:r>
      <w:proofErr w:type="gramEnd"/>
    </w:p>
    <w:p w14:paraId="2B8CD7B7" w14:textId="77777777" w:rsidR="001D71AE" w:rsidRPr="001D71AE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spellStart"/>
      <w:r w:rsidRPr="001D71AE">
        <w:rPr>
          <w:rFonts w:ascii="Arial" w:hAnsi="Arial" w:cs="Arial"/>
          <w:b/>
          <w:i/>
          <w:sz w:val="24"/>
          <w:szCs w:val="24"/>
        </w:rPr>
        <w:t>a.s.</w:t>
      </w:r>
      <w:proofErr w:type="spellEnd"/>
      <w:r w:rsidRPr="001D71AE">
        <w:rPr>
          <w:rFonts w:ascii="Arial" w:hAnsi="Arial" w:cs="Arial"/>
          <w:b/>
          <w:i/>
          <w:sz w:val="24"/>
          <w:szCs w:val="24"/>
        </w:rPr>
        <w:t xml:space="preserve"> 2026-2027</w:t>
      </w:r>
    </w:p>
    <w:p w14:paraId="553C57F4" w14:textId="77777777" w:rsidR="001D71AE" w:rsidRDefault="001D71AE" w:rsidP="001D71AE">
      <w:pPr>
        <w:rPr>
          <w:rFonts w:ascii="Arial" w:hAnsi="Arial" w:cs="Arial"/>
          <w:i/>
          <w:sz w:val="28"/>
          <w:szCs w:val="28"/>
        </w:rPr>
      </w:pPr>
    </w:p>
    <w:p w14:paraId="070708A1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I sottoscritti</w:t>
      </w:r>
    </w:p>
    <w:p w14:paraId="33E2CBED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Padre        _______________________________________________</w:t>
      </w:r>
    </w:p>
    <w:p w14:paraId="1EB608DC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487E9785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Madre      ________________________________________________</w:t>
      </w:r>
    </w:p>
    <w:p w14:paraId="3B879A9D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5C4355F2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genitori di _________________________________________________</w:t>
      </w:r>
    </w:p>
    <w:p w14:paraId="1E4507BF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5946F444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abitante in via_______________________________________________</w:t>
      </w:r>
    </w:p>
    <w:p w14:paraId="1215B24B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656595B3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Telefono___________________________________________________</w:t>
      </w:r>
    </w:p>
    <w:p w14:paraId="052CE58C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266EE675" w14:textId="77777777" w:rsidR="001D71AE" w:rsidRPr="007B4ACC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B4ACC">
        <w:rPr>
          <w:rFonts w:ascii="Arial" w:hAnsi="Arial" w:cs="Arial"/>
          <w:b/>
          <w:i/>
          <w:sz w:val="24"/>
          <w:szCs w:val="24"/>
        </w:rPr>
        <w:t xml:space="preserve">Chiedono </w:t>
      </w:r>
    </w:p>
    <w:p w14:paraId="078BCBA2" w14:textId="77777777" w:rsidR="001D71AE" w:rsidRPr="007B4ACC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B4ACC">
        <w:rPr>
          <w:rFonts w:ascii="Arial" w:hAnsi="Arial" w:cs="Arial"/>
          <w:b/>
          <w:i/>
          <w:sz w:val="24"/>
          <w:szCs w:val="24"/>
        </w:rPr>
        <w:t xml:space="preserve">di </w:t>
      </w:r>
      <w:proofErr w:type="gramStart"/>
      <w:r w:rsidRPr="007B4ACC">
        <w:rPr>
          <w:rFonts w:ascii="Arial" w:hAnsi="Arial" w:cs="Arial"/>
          <w:b/>
          <w:i/>
          <w:sz w:val="24"/>
          <w:szCs w:val="24"/>
        </w:rPr>
        <w:t>iscrivere  al</w:t>
      </w:r>
      <w:proofErr w:type="gramEnd"/>
      <w:r w:rsidRPr="007B4ACC">
        <w:rPr>
          <w:rFonts w:ascii="Arial" w:hAnsi="Arial" w:cs="Arial"/>
          <w:b/>
          <w:i/>
          <w:sz w:val="24"/>
          <w:szCs w:val="24"/>
        </w:rPr>
        <w:t xml:space="preserve"> Progetto “SPAZIO INCONTRO” (doposcuola</w:t>
      </w:r>
      <w:proofErr w:type="gramStart"/>
      <w:r w:rsidRPr="007B4ACC">
        <w:rPr>
          <w:rFonts w:ascii="Arial" w:hAnsi="Arial" w:cs="Arial"/>
          <w:b/>
          <w:i/>
          <w:sz w:val="24"/>
          <w:szCs w:val="24"/>
        </w:rPr>
        <w:t>) .</w:t>
      </w:r>
      <w:proofErr w:type="gramEnd"/>
    </w:p>
    <w:p w14:paraId="190FB103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0A068B8C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il figlio ___________________________________________________</w:t>
      </w:r>
    </w:p>
    <w:p w14:paraId="382429F7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5E6AB3BB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nato a ________________________</w:t>
      </w:r>
      <w:proofErr w:type="gramStart"/>
      <w:r w:rsidRPr="007B4ACC">
        <w:rPr>
          <w:rFonts w:ascii="Arial" w:hAnsi="Arial" w:cs="Arial"/>
          <w:i/>
          <w:sz w:val="24"/>
          <w:szCs w:val="24"/>
        </w:rPr>
        <w:t>_  il</w:t>
      </w:r>
      <w:proofErr w:type="gramEnd"/>
      <w:r w:rsidRPr="007B4ACC">
        <w:rPr>
          <w:rFonts w:ascii="Arial" w:hAnsi="Arial" w:cs="Arial"/>
          <w:i/>
          <w:sz w:val="24"/>
          <w:szCs w:val="24"/>
        </w:rPr>
        <w:t xml:space="preserve"> _________________________</w:t>
      </w:r>
    </w:p>
    <w:p w14:paraId="3E7E0651" w14:textId="77777777" w:rsidR="001D71AE" w:rsidRPr="007B4ACC" w:rsidRDefault="001D71AE" w:rsidP="001D71AE">
      <w:pPr>
        <w:rPr>
          <w:rFonts w:ascii="Arial" w:hAnsi="Arial" w:cs="Arial"/>
          <w:b/>
          <w:sz w:val="24"/>
          <w:szCs w:val="24"/>
        </w:rPr>
      </w:pPr>
    </w:p>
    <w:p w14:paraId="3F95104E" w14:textId="7A535DE3" w:rsidR="001D71AE" w:rsidRPr="007B4ACC" w:rsidRDefault="001D71AE" w:rsidP="001D71AE">
      <w:p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nei seguenti giorni:</w:t>
      </w:r>
    </w:p>
    <w:p w14:paraId="549F52D5" w14:textId="77777777" w:rsidR="001D71AE" w:rsidRPr="007B4ACC" w:rsidRDefault="001D71AE" w:rsidP="001D71AE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lunedì dalle ore 15,30 alle ore 18,00</w:t>
      </w:r>
    </w:p>
    <w:p w14:paraId="7F398EB1" w14:textId="77777777" w:rsidR="001D71AE" w:rsidRPr="007B4ACC" w:rsidRDefault="001D71AE" w:rsidP="001D71AE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giovedì dalle ore 15,30 alle ore 18,00</w:t>
      </w:r>
    </w:p>
    <w:p w14:paraId="5E2409EB" w14:textId="77777777" w:rsidR="001D71AE" w:rsidRPr="007B4ACC" w:rsidRDefault="001D71AE" w:rsidP="001D71AE">
      <w:pPr>
        <w:rPr>
          <w:rFonts w:ascii="Arial" w:hAnsi="Arial" w:cs="Arial"/>
          <w:b/>
          <w:sz w:val="24"/>
          <w:szCs w:val="24"/>
        </w:rPr>
      </w:pPr>
    </w:p>
    <w:p w14:paraId="279D72AF" w14:textId="77777777" w:rsidR="001D71AE" w:rsidRPr="002D11EC" w:rsidRDefault="001D71AE" w:rsidP="001D71AE">
      <w:p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b/>
          <w:sz w:val="24"/>
          <w:szCs w:val="24"/>
        </w:rPr>
        <w:t xml:space="preserve">Autorizziamo nostro figlio/a </w:t>
      </w:r>
      <w:proofErr w:type="spellStart"/>
      <w:r w:rsidRPr="007B4ACC">
        <w:rPr>
          <w:rFonts w:ascii="Arial" w:hAnsi="Arial" w:cs="Arial"/>
          <w:b/>
          <w:sz w:val="24"/>
          <w:szCs w:val="24"/>
        </w:rPr>
        <w:t>a</w:t>
      </w:r>
      <w:proofErr w:type="spellEnd"/>
      <w:r w:rsidRPr="007B4ACC">
        <w:rPr>
          <w:rFonts w:ascii="Arial" w:hAnsi="Arial" w:cs="Arial"/>
          <w:b/>
          <w:sz w:val="24"/>
          <w:szCs w:val="24"/>
        </w:rPr>
        <w:t xml:space="preserve"> recarsi presso l’oratorio di Zanano e a rientrare a casa da solo/a</w:t>
      </w:r>
      <w:r w:rsidRPr="007B4ACC">
        <w:rPr>
          <w:rFonts w:ascii="Arial" w:hAnsi="Arial" w:cs="Arial"/>
          <w:sz w:val="24"/>
          <w:szCs w:val="24"/>
        </w:rPr>
        <w:t>, al termine dell’attività, sollevando da ogni responsabilità l’Associazione Rut e la Parrocchia Regina della pace – Zanano-Noboli e i loro operatori e volontari.</w:t>
      </w:r>
    </w:p>
    <w:p w14:paraId="5E457625" w14:textId="77777777" w:rsidR="001D71AE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ab/>
      </w:r>
      <w:r w:rsidRPr="007B4ACC">
        <w:rPr>
          <w:rFonts w:ascii="Arial" w:hAnsi="Arial" w:cs="Arial"/>
          <w:i/>
          <w:sz w:val="24"/>
          <w:szCs w:val="24"/>
        </w:rPr>
        <w:tab/>
      </w:r>
      <w:r w:rsidRPr="007B4ACC">
        <w:rPr>
          <w:rFonts w:ascii="Arial" w:hAnsi="Arial" w:cs="Arial"/>
          <w:i/>
          <w:sz w:val="24"/>
          <w:szCs w:val="24"/>
        </w:rPr>
        <w:tab/>
      </w:r>
      <w:r w:rsidRPr="007B4ACC">
        <w:rPr>
          <w:rFonts w:ascii="Arial" w:hAnsi="Arial" w:cs="Arial"/>
          <w:i/>
          <w:sz w:val="24"/>
          <w:szCs w:val="24"/>
        </w:rPr>
        <w:tab/>
        <w:t xml:space="preserve">   </w:t>
      </w:r>
    </w:p>
    <w:p w14:paraId="29D249BA" w14:textId="77777777" w:rsidR="001D71AE" w:rsidRPr="002D11E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Firma__________________________</w:t>
      </w:r>
      <w:r>
        <w:rPr>
          <w:rFonts w:ascii="Arial" w:hAnsi="Arial" w:cs="Arial"/>
          <w:i/>
          <w:sz w:val="24"/>
          <w:szCs w:val="24"/>
        </w:rPr>
        <w:t xml:space="preserve">    </w:t>
      </w:r>
      <w:proofErr w:type="spellStart"/>
      <w:r w:rsidRPr="007B4ACC">
        <w:rPr>
          <w:rFonts w:ascii="Arial" w:hAnsi="Arial" w:cs="Arial"/>
          <w:i/>
          <w:sz w:val="24"/>
          <w:szCs w:val="24"/>
        </w:rPr>
        <w:t>Firma</w:t>
      </w:r>
      <w:proofErr w:type="spellEnd"/>
      <w:r w:rsidRPr="007B4ACC">
        <w:rPr>
          <w:rFonts w:ascii="Arial" w:hAnsi="Arial" w:cs="Arial"/>
          <w:i/>
          <w:sz w:val="24"/>
          <w:szCs w:val="24"/>
        </w:rPr>
        <w:t>____________________________</w:t>
      </w:r>
    </w:p>
    <w:p w14:paraId="036327B6" w14:textId="77777777" w:rsidR="001D71AE" w:rsidRPr="00396236" w:rsidRDefault="001D71AE" w:rsidP="001D71AE">
      <w:pPr>
        <w:rPr>
          <w:rFonts w:ascii="Arial" w:hAnsi="Arial" w:cs="Arial"/>
          <w:b/>
          <w:i/>
          <w:szCs w:val="22"/>
        </w:rPr>
      </w:pPr>
    </w:p>
    <w:p w14:paraId="5BD3BD71" w14:textId="62FD46B8" w:rsidR="001D71AE" w:rsidRPr="008F3625" w:rsidRDefault="001D71AE" w:rsidP="001D71AE">
      <w:r w:rsidRPr="008F3625">
        <w:t>DA COMPILARE SE IL MODULO È FIRMATO DA UN SOLO GENITORE</w:t>
      </w:r>
    </w:p>
    <w:p w14:paraId="6E2F2605" w14:textId="77777777" w:rsidR="008F3625" w:rsidRDefault="008F3625" w:rsidP="001D71AE"/>
    <w:p w14:paraId="65178E36" w14:textId="3ECD89E0" w:rsidR="001D71AE" w:rsidRPr="008F3625" w:rsidRDefault="001D71AE" w:rsidP="001D71AE">
      <w:r w:rsidRPr="008F3625">
        <w:t>Il sottoscritto _______________________________________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3B7989D" w14:textId="77777777" w:rsidR="001D71AE" w:rsidRPr="001D71AE" w:rsidRDefault="001D71AE" w:rsidP="001D71AE">
      <w:pPr>
        <w:rPr>
          <w:sz w:val="24"/>
          <w:szCs w:val="24"/>
        </w:rPr>
      </w:pPr>
    </w:p>
    <w:p w14:paraId="4566A78F" w14:textId="77777777" w:rsidR="001D71AE" w:rsidRPr="001D71AE" w:rsidRDefault="001D71AE" w:rsidP="001D71AE">
      <w:pPr>
        <w:rPr>
          <w:sz w:val="24"/>
          <w:szCs w:val="24"/>
        </w:rPr>
      </w:pPr>
      <w:r w:rsidRPr="001D71AE">
        <w:rPr>
          <w:sz w:val="24"/>
          <w:szCs w:val="24"/>
        </w:rPr>
        <w:t>Luogo e data, .............................. Firma di un genitore ..........................................</w:t>
      </w:r>
    </w:p>
    <w:p w14:paraId="0E3701B4" w14:textId="77777777" w:rsidR="001D71AE" w:rsidRDefault="001D71AE" w:rsidP="001D71AE">
      <w:pPr>
        <w:rPr>
          <w:rFonts w:ascii="Arial" w:hAnsi="Arial" w:cs="Arial"/>
          <w:b/>
          <w:i/>
          <w:sz w:val="28"/>
          <w:szCs w:val="28"/>
        </w:rPr>
      </w:pPr>
    </w:p>
    <w:p w14:paraId="6F490751" w14:textId="77777777" w:rsidR="001D71AE" w:rsidRPr="007A3769" w:rsidRDefault="001D71AE" w:rsidP="001D71AE">
      <w:pPr>
        <w:autoSpaceDE w:val="0"/>
        <w:autoSpaceDN w:val="0"/>
        <w:adjustRightInd w:val="0"/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</w:pPr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INFORMATIVA </w:t>
      </w:r>
      <w:proofErr w:type="spellStart"/>
      <w:proofErr w:type="gram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PRIVACY:Ai</w:t>
      </w:r>
      <w:proofErr w:type="spellEnd"/>
      <w:proofErr w:type="gram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 sensi dell’art. 13 </w:t>
      </w:r>
      <w:r w:rsidRPr="007A3769">
        <w:rPr>
          <w:i/>
          <w:sz w:val="16"/>
          <w:szCs w:val="16"/>
        </w:rPr>
        <w:t xml:space="preserve">Regolamento UE 679/16 </w:t>
      </w:r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acconsento al trattamento dei miei dati sensibili necessari per l’erogazione del servizio “</w:t>
      </w:r>
      <w:proofErr w:type="gram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Doposcuola”(</w:t>
      </w:r>
      <w:proofErr w:type="gram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Progetto </w:t>
      </w:r>
      <w:proofErr w:type="spell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Together</w:t>
      </w:r>
      <w:proofErr w:type="spell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) secondo quanto contenuto nell’informativa del citato decreto.</w:t>
      </w:r>
    </w:p>
    <w:p w14:paraId="5FAA9FB7" w14:textId="77777777" w:rsidR="001D71AE" w:rsidRPr="007A3769" w:rsidRDefault="001D71AE" w:rsidP="001D71AE">
      <w:pPr>
        <w:tabs>
          <w:tab w:val="center" w:pos="4819"/>
          <w:tab w:val="right" w:pos="9638"/>
        </w:tabs>
        <w:rPr>
          <w:sz w:val="24"/>
          <w:szCs w:val="24"/>
        </w:rPr>
      </w:pPr>
    </w:p>
    <w:p w14:paraId="2FBE21E6" w14:textId="77777777" w:rsidR="001D71AE" w:rsidRDefault="001D71AE" w:rsidP="001D71AE">
      <w:pPr>
        <w:rPr>
          <w:rFonts w:ascii="Arial" w:hAnsi="Arial" w:cs="Arial"/>
          <w:b/>
          <w:i/>
          <w:sz w:val="28"/>
          <w:szCs w:val="28"/>
        </w:rPr>
      </w:pPr>
    </w:p>
    <w:p w14:paraId="2C27360B" w14:textId="77777777" w:rsidR="001D71AE" w:rsidRPr="001D71AE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D71AE">
        <w:rPr>
          <w:rFonts w:ascii="Arial" w:hAnsi="Arial" w:cs="Arial"/>
          <w:b/>
          <w:i/>
          <w:sz w:val="24"/>
          <w:szCs w:val="24"/>
        </w:rPr>
        <w:t xml:space="preserve">MODULO </w:t>
      </w:r>
      <w:proofErr w:type="gramStart"/>
      <w:r w:rsidRPr="001D71AE">
        <w:rPr>
          <w:rFonts w:ascii="Arial" w:hAnsi="Arial" w:cs="Arial"/>
          <w:b/>
          <w:i/>
          <w:sz w:val="24"/>
          <w:szCs w:val="24"/>
        </w:rPr>
        <w:t>DI  ISCRIZIONE</w:t>
      </w:r>
      <w:proofErr w:type="gramEnd"/>
    </w:p>
    <w:p w14:paraId="77511464" w14:textId="77777777" w:rsidR="001D71AE" w:rsidRPr="001D71AE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spellStart"/>
      <w:r w:rsidRPr="001D71AE">
        <w:rPr>
          <w:rFonts w:ascii="Arial" w:hAnsi="Arial" w:cs="Arial"/>
          <w:b/>
          <w:i/>
          <w:sz w:val="24"/>
          <w:szCs w:val="24"/>
        </w:rPr>
        <w:t>a.s.</w:t>
      </w:r>
      <w:proofErr w:type="spellEnd"/>
      <w:r w:rsidRPr="001D71AE">
        <w:rPr>
          <w:rFonts w:ascii="Arial" w:hAnsi="Arial" w:cs="Arial"/>
          <w:b/>
          <w:i/>
          <w:sz w:val="24"/>
          <w:szCs w:val="24"/>
        </w:rPr>
        <w:t xml:space="preserve"> 2026-</w:t>
      </w:r>
      <w:proofErr w:type="gramStart"/>
      <w:r w:rsidRPr="001D71AE">
        <w:rPr>
          <w:rFonts w:ascii="Arial" w:hAnsi="Arial" w:cs="Arial"/>
          <w:b/>
          <w:i/>
          <w:sz w:val="24"/>
          <w:szCs w:val="24"/>
        </w:rPr>
        <w:t>2027  (</w:t>
      </w:r>
      <w:proofErr w:type="gramEnd"/>
      <w:r w:rsidRPr="001D71AE">
        <w:rPr>
          <w:rFonts w:ascii="Arial" w:hAnsi="Arial" w:cs="Arial"/>
          <w:b/>
          <w:i/>
          <w:sz w:val="24"/>
          <w:szCs w:val="24"/>
        </w:rPr>
        <w:t>per chi necessita di trasporto)</w:t>
      </w:r>
    </w:p>
    <w:p w14:paraId="7C883CB5" w14:textId="77777777" w:rsidR="001D71AE" w:rsidRPr="002D11EC" w:rsidRDefault="001D71AE" w:rsidP="001D71AE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18DD9AD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I sottoscritti</w:t>
      </w:r>
    </w:p>
    <w:p w14:paraId="09E4874F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Padre        _______________________________________________</w:t>
      </w:r>
    </w:p>
    <w:p w14:paraId="1F27A3CA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4EC337CD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Madre      ________________________________________________</w:t>
      </w:r>
    </w:p>
    <w:p w14:paraId="32408EE3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71B66504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genitori di _________________________________________________</w:t>
      </w:r>
    </w:p>
    <w:p w14:paraId="7D4E4063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3E091292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abitante in via_______________________________________________</w:t>
      </w:r>
    </w:p>
    <w:p w14:paraId="7D1A4792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7438B8C0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Telefono___________________________________________________</w:t>
      </w:r>
    </w:p>
    <w:p w14:paraId="3F14A2C0" w14:textId="77777777" w:rsidR="001D71AE" w:rsidRDefault="001D71AE" w:rsidP="001D71AE">
      <w:pPr>
        <w:rPr>
          <w:rFonts w:ascii="Arial" w:hAnsi="Arial" w:cs="Arial"/>
          <w:i/>
          <w:sz w:val="28"/>
          <w:szCs w:val="28"/>
        </w:rPr>
      </w:pPr>
    </w:p>
    <w:p w14:paraId="15B4631D" w14:textId="77777777" w:rsidR="001D71AE" w:rsidRPr="007B4ACC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B4ACC">
        <w:rPr>
          <w:rFonts w:ascii="Arial" w:hAnsi="Arial" w:cs="Arial"/>
          <w:b/>
          <w:i/>
          <w:sz w:val="24"/>
          <w:szCs w:val="24"/>
        </w:rPr>
        <w:t xml:space="preserve">Chiedono </w:t>
      </w:r>
    </w:p>
    <w:p w14:paraId="444B0E53" w14:textId="77777777" w:rsidR="001D71AE" w:rsidRPr="007B4ACC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B4ACC">
        <w:rPr>
          <w:rFonts w:ascii="Arial" w:hAnsi="Arial" w:cs="Arial"/>
          <w:b/>
          <w:i/>
          <w:sz w:val="24"/>
          <w:szCs w:val="24"/>
        </w:rPr>
        <w:t xml:space="preserve">di </w:t>
      </w:r>
      <w:proofErr w:type="gramStart"/>
      <w:r w:rsidRPr="007B4ACC">
        <w:rPr>
          <w:rFonts w:ascii="Arial" w:hAnsi="Arial" w:cs="Arial"/>
          <w:b/>
          <w:i/>
          <w:sz w:val="24"/>
          <w:szCs w:val="24"/>
        </w:rPr>
        <w:t>iscrivere  al</w:t>
      </w:r>
      <w:proofErr w:type="gramEnd"/>
      <w:r w:rsidRPr="007B4ACC">
        <w:rPr>
          <w:rFonts w:ascii="Arial" w:hAnsi="Arial" w:cs="Arial"/>
          <w:b/>
          <w:i/>
          <w:sz w:val="24"/>
          <w:szCs w:val="24"/>
        </w:rPr>
        <w:t xml:space="preserve"> Progetto “SPAZIO INCONTRO” (doposcuola</w:t>
      </w:r>
      <w:proofErr w:type="gramStart"/>
      <w:r w:rsidRPr="007B4ACC">
        <w:rPr>
          <w:rFonts w:ascii="Arial" w:hAnsi="Arial" w:cs="Arial"/>
          <w:b/>
          <w:i/>
          <w:sz w:val="24"/>
          <w:szCs w:val="24"/>
        </w:rPr>
        <w:t>) .</w:t>
      </w:r>
      <w:proofErr w:type="gramEnd"/>
    </w:p>
    <w:p w14:paraId="0E71683D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2FB896B9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il figlio ___________________________________________________</w:t>
      </w:r>
    </w:p>
    <w:p w14:paraId="577AF146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228701DE" w14:textId="77777777" w:rsidR="001D71AE" w:rsidRPr="007B4ACC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>nato a ________________________</w:t>
      </w:r>
      <w:proofErr w:type="gramStart"/>
      <w:r w:rsidRPr="007B4ACC">
        <w:rPr>
          <w:rFonts w:ascii="Arial" w:hAnsi="Arial" w:cs="Arial"/>
          <w:i/>
          <w:sz w:val="24"/>
          <w:szCs w:val="24"/>
        </w:rPr>
        <w:t>_  il</w:t>
      </w:r>
      <w:proofErr w:type="gramEnd"/>
      <w:r w:rsidRPr="007B4ACC">
        <w:rPr>
          <w:rFonts w:ascii="Arial" w:hAnsi="Arial" w:cs="Arial"/>
          <w:i/>
          <w:sz w:val="24"/>
          <w:szCs w:val="24"/>
        </w:rPr>
        <w:t xml:space="preserve"> _________________________</w:t>
      </w:r>
    </w:p>
    <w:p w14:paraId="305F69A8" w14:textId="77777777" w:rsidR="001D71AE" w:rsidRPr="007B4ACC" w:rsidRDefault="001D71AE" w:rsidP="001D71AE">
      <w:pPr>
        <w:rPr>
          <w:rFonts w:ascii="Arial" w:hAnsi="Arial" w:cs="Arial"/>
          <w:b/>
          <w:sz w:val="24"/>
          <w:szCs w:val="24"/>
        </w:rPr>
      </w:pPr>
    </w:p>
    <w:p w14:paraId="5CC4590A" w14:textId="33D13342" w:rsidR="001D71AE" w:rsidRPr="007B4ACC" w:rsidRDefault="001D71AE" w:rsidP="001D71AE">
      <w:p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nei seguenti giorni:</w:t>
      </w:r>
    </w:p>
    <w:p w14:paraId="7398BCC8" w14:textId="77777777" w:rsidR="001D71AE" w:rsidRPr="007B4ACC" w:rsidRDefault="001D71AE" w:rsidP="001D71AE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lunedì dalle ore 15,30 alle ore 18,00</w:t>
      </w:r>
    </w:p>
    <w:p w14:paraId="458F30ED" w14:textId="77777777" w:rsidR="001D71AE" w:rsidRPr="007B4ACC" w:rsidRDefault="001D71AE" w:rsidP="001D71AE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sz w:val="24"/>
          <w:szCs w:val="24"/>
        </w:rPr>
        <w:t>giovedì dalle ore 15,30 alle ore 18,00</w:t>
      </w:r>
    </w:p>
    <w:p w14:paraId="2154E012" w14:textId="77777777" w:rsidR="001D71AE" w:rsidRPr="007B4ACC" w:rsidRDefault="001D71AE" w:rsidP="001D71AE">
      <w:pPr>
        <w:rPr>
          <w:rFonts w:ascii="Arial" w:hAnsi="Arial" w:cs="Arial"/>
          <w:b/>
          <w:i/>
          <w:sz w:val="24"/>
          <w:szCs w:val="24"/>
        </w:rPr>
      </w:pPr>
    </w:p>
    <w:p w14:paraId="5024E290" w14:textId="77777777" w:rsidR="001D71AE" w:rsidRPr="007B4ACC" w:rsidRDefault="001D71AE" w:rsidP="001D71A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B4ACC">
        <w:rPr>
          <w:rFonts w:ascii="Arial" w:hAnsi="Arial" w:cs="Arial"/>
          <w:b/>
          <w:i/>
          <w:sz w:val="24"/>
          <w:szCs w:val="24"/>
        </w:rPr>
        <w:t>e dichiarano</w:t>
      </w:r>
    </w:p>
    <w:p w14:paraId="321487DA" w14:textId="77777777" w:rsidR="001D71AE" w:rsidRPr="007B4ACC" w:rsidRDefault="001D71AE" w:rsidP="001D71AE">
      <w:pPr>
        <w:rPr>
          <w:rFonts w:ascii="Arial" w:hAnsi="Arial" w:cs="Arial"/>
          <w:sz w:val="24"/>
          <w:szCs w:val="24"/>
        </w:rPr>
      </w:pPr>
      <w:r w:rsidRPr="007B4ACC">
        <w:rPr>
          <w:rFonts w:ascii="Arial" w:hAnsi="Arial" w:cs="Arial"/>
          <w:b/>
          <w:sz w:val="24"/>
          <w:szCs w:val="24"/>
        </w:rPr>
        <w:t>di avere la necessità di trasporto</w:t>
      </w:r>
      <w:r w:rsidRPr="007B4ACC">
        <w:rPr>
          <w:rFonts w:ascii="Arial" w:hAnsi="Arial" w:cs="Arial"/>
          <w:sz w:val="24"/>
          <w:szCs w:val="24"/>
        </w:rPr>
        <w:t xml:space="preserve"> che verrà effettuato </w:t>
      </w:r>
      <w:r w:rsidRPr="007B4ACC">
        <w:rPr>
          <w:rFonts w:ascii="Arial" w:hAnsi="Arial" w:cs="Arial"/>
          <w:b/>
          <w:bCs/>
          <w:sz w:val="24"/>
          <w:szCs w:val="24"/>
        </w:rPr>
        <w:t xml:space="preserve">a partire dal mese di ottobre </w:t>
      </w:r>
      <w:r w:rsidRPr="007B4ACC">
        <w:rPr>
          <w:rFonts w:ascii="Arial" w:hAnsi="Arial" w:cs="Arial"/>
          <w:sz w:val="24"/>
          <w:szCs w:val="24"/>
        </w:rPr>
        <w:t>dagli operatori e dai volontari dell’Associazione Rut e di impegnarsi ad essere presenti al momento della partenza e del ritorno a casa del figlio/a.</w:t>
      </w:r>
    </w:p>
    <w:p w14:paraId="58AC925B" w14:textId="77777777" w:rsidR="001D71AE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6F7796EE" w14:textId="77777777" w:rsidR="001D71AE" w:rsidRDefault="001D71AE" w:rsidP="001D71AE">
      <w:pPr>
        <w:rPr>
          <w:rFonts w:ascii="Arial" w:hAnsi="Arial" w:cs="Arial"/>
          <w:i/>
          <w:sz w:val="24"/>
          <w:szCs w:val="24"/>
        </w:rPr>
      </w:pPr>
      <w:r w:rsidRPr="007B4ACC">
        <w:rPr>
          <w:rFonts w:ascii="Arial" w:hAnsi="Arial" w:cs="Arial"/>
          <w:i/>
          <w:sz w:val="24"/>
          <w:szCs w:val="24"/>
        </w:rPr>
        <w:t xml:space="preserve"> Firma____________________________</w:t>
      </w:r>
      <w:proofErr w:type="gramStart"/>
      <w:r w:rsidRPr="007B4ACC">
        <w:rPr>
          <w:rFonts w:ascii="Arial" w:hAnsi="Arial" w:cs="Arial"/>
          <w:i/>
          <w:sz w:val="24"/>
          <w:szCs w:val="24"/>
        </w:rPr>
        <w:t>_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7B4ACC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7B4ACC">
        <w:rPr>
          <w:rFonts w:ascii="Arial" w:hAnsi="Arial" w:cs="Arial"/>
          <w:i/>
          <w:sz w:val="24"/>
          <w:szCs w:val="24"/>
        </w:rPr>
        <w:t>Firma</w:t>
      </w:r>
      <w:proofErr w:type="spellEnd"/>
      <w:proofErr w:type="gramEnd"/>
      <w:r w:rsidRPr="007B4ACC">
        <w:rPr>
          <w:rFonts w:ascii="Arial" w:hAnsi="Arial" w:cs="Arial"/>
          <w:i/>
          <w:sz w:val="24"/>
          <w:szCs w:val="24"/>
        </w:rPr>
        <w:t>________________________________</w:t>
      </w:r>
    </w:p>
    <w:p w14:paraId="59E61B8D" w14:textId="77777777" w:rsidR="001D71AE" w:rsidRDefault="001D71AE" w:rsidP="001D71AE">
      <w:pPr>
        <w:rPr>
          <w:rFonts w:ascii="Arial" w:hAnsi="Arial" w:cs="Arial"/>
          <w:i/>
          <w:sz w:val="24"/>
          <w:szCs w:val="24"/>
        </w:rPr>
      </w:pPr>
    </w:p>
    <w:p w14:paraId="6BBBCA0F" w14:textId="77777777" w:rsidR="001D71AE" w:rsidRPr="001D71AE" w:rsidRDefault="001D71AE" w:rsidP="001D71AE">
      <w:pPr>
        <w:rPr>
          <w:sz w:val="24"/>
          <w:szCs w:val="24"/>
        </w:rPr>
      </w:pPr>
      <w:r w:rsidRPr="001D71AE">
        <w:rPr>
          <w:sz w:val="24"/>
          <w:szCs w:val="24"/>
        </w:rPr>
        <w:t>DA COMPILARE SE IL MODULO È FIRMATO DA UN SOLO GENITORE</w:t>
      </w:r>
    </w:p>
    <w:p w14:paraId="37F93231" w14:textId="77777777" w:rsidR="008F3625" w:rsidRDefault="008F3625" w:rsidP="001D71AE"/>
    <w:p w14:paraId="1E43997D" w14:textId="4C782390" w:rsidR="001D71AE" w:rsidRPr="008F3625" w:rsidRDefault="001D71AE" w:rsidP="001D71AE">
      <w:r w:rsidRPr="008F3625">
        <w:t>Il sottoscritto _____________________________________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1EA6DA7" w14:textId="1B5841EE" w:rsidR="001D71AE" w:rsidRPr="001D71AE" w:rsidRDefault="001D71AE" w:rsidP="001D71AE">
      <w:pPr>
        <w:rPr>
          <w:sz w:val="24"/>
          <w:szCs w:val="24"/>
        </w:rPr>
      </w:pPr>
      <w:r w:rsidRPr="001D71AE">
        <w:rPr>
          <w:sz w:val="24"/>
          <w:szCs w:val="24"/>
        </w:rPr>
        <w:t>Luogo e data, ...........................</w:t>
      </w:r>
      <w:r>
        <w:rPr>
          <w:sz w:val="24"/>
          <w:szCs w:val="24"/>
        </w:rPr>
        <w:t>.................</w:t>
      </w:r>
      <w:r w:rsidRPr="001D71AE">
        <w:rPr>
          <w:sz w:val="24"/>
          <w:szCs w:val="24"/>
        </w:rPr>
        <w:t>... Firma di un genitore ...........</w:t>
      </w:r>
      <w:r>
        <w:rPr>
          <w:sz w:val="24"/>
          <w:szCs w:val="24"/>
        </w:rPr>
        <w:t>.........</w:t>
      </w:r>
      <w:r w:rsidRPr="001D71AE">
        <w:rPr>
          <w:sz w:val="24"/>
          <w:szCs w:val="24"/>
        </w:rPr>
        <w:t>...............................</w:t>
      </w:r>
    </w:p>
    <w:p w14:paraId="497D898B" w14:textId="77777777" w:rsidR="001D71AE" w:rsidRDefault="001D71AE" w:rsidP="001D71AE">
      <w:pPr>
        <w:autoSpaceDE w:val="0"/>
        <w:autoSpaceDN w:val="0"/>
        <w:adjustRightInd w:val="0"/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</w:pPr>
    </w:p>
    <w:p w14:paraId="185F4BF2" w14:textId="4B405F61" w:rsidR="002820B8" w:rsidRPr="001D71AE" w:rsidRDefault="001D71AE" w:rsidP="001D71AE">
      <w:pPr>
        <w:autoSpaceDE w:val="0"/>
        <w:autoSpaceDN w:val="0"/>
        <w:adjustRightInd w:val="0"/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</w:pPr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INFORMATIVA </w:t>
      </w:r>
      <w:proofErr w:type="spellStart"/>
      <w:proofErr w:type="gram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PRIVACY:Ai</w:t>
      </w:r>
      <w:proofErr w:type="spellEnd"/>
      <w:proofErr w:type="gram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 sensi dell’art. 13 </w:t>
      </w:r>
      <w:r w:rsidRPr="007A3769">
        <w:rPr>
          <w:i/>
          <w:sz w:val="16"/>
          <w:szCs w:val="16"/>
        </w:rPr>
        <w:t xml:space="preserve">Regolamento UE 679/16 </w:t>
      </w:r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acconsento al trattamento dei miei dati sensibili necessari per l’erogazione del servizio “</w:t>
      </w:r>
      <w:proofErr w:type="gram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Doposcuola”(</w:t>
      </w:r>
      <w:proofErr w:type="gram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 xml:space="preserve">Progetto </w:t>
      </w:r>
      <w:proofErr w:type="spellStart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Together</w:t>
      </w:r>
      <w:proofErr w:type="spellEnd"/>
      <w:r w:rsidRPr="007A3769">
        <w:rPr>
          <w:rFonts w:ascii="TimesNewRomanPS-ItalicMT" w:eastAsia="Calibri" w:hAnsi="TimesNewRomanPS-ItalicMT" w:cs="TimesNewRomanPS-ItalicMT"/>
          <w:i/>
          <w:iCs/>
          <w:sz w:val="16"/>
          <w:szCs w:val="16"/>
        </w:rPr>
        <w:t>) secondo quanto contenuto nell’informativa del citato decreto.</w:t>
      </w:r>
    </w:p>
    <w:sectPr w:rsidR="002820B8" w:rsidRPr="001D71AE" w:rsidSect="00D1114B">
      <w:headerReference w:type="default" r:id="rId7"/>
      <w:footerReference w:type="default" r:id="rId8"/>
      <w:pgSz w:w="11906" w:h="16838"/>
      <w:pgMar w:top="3402" w:right="1134" w:bottom="1701" w:left="1134" w:header="85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16357" w14:textId="77777777" w:rsidR="00F810B7" w:rsidRDefault="00F810B7">
      <w:r>
        <w:separator/>
      </w:r>
    </w:p>
  </w:endnote>
  <w:endnote w:type="continuationSeparator" w:id="0">
    <w:p w14:paraId="02E0B387" w14:textId="77777777" w:rsidR="00F810B7" w:rsidRDefault="00F8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ds">
    <w:altName w:val="Kristen ITC"/>
    <w:charset w:val="00"/>
    <w:family w:val="script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6265" w14:textId="38B0974C" w:rsidR="00345076" w:rsidRDefault="009C0D37" w:rsidP="009C0D37">
    <w:pPr>
      <w:pStyle w:val="Corpotesto"/>
      <w:rPr>
        <w:rFonts w:ascii="Arial" w:hAnsi="Arial"/>
        <w:i/>
        <w:sz w:val="14"/>
        <w:szCs w:val="14"/>
        <w:lang w:val="fr-FR"/>
      </w:rPr>
    </w:pPr>
    <w:bookmarkStart w:id="0" w:name="_Hlk530756890"/>
    <w:r>
      <w:rPr>
        <w:rFonts w:ascii="Arial" w:hAnsi="Arial" w:cs="Arial"/>
        <w:i/>
        <w:sz w:val="18"/>
        <w:szCs w:val="18"/>
      </w:rPr>
      <w:t xml:space="preserve">               </w:t>
    </w:r>
    <w:r w:rsidR="00EB0BF2" w:rsidRPr="00BC2D59">
      <w:rPr>
        <w:rFonts w:ascii="Arial" w:hAnsi="Arial" w:cs="Arial"/>
        <w:i/>
        <w:sz w:val="18"/>
        <w:szCs w:val="18"/>
      </w:rPr>
      <w:t>Piazza Cesare Battisti N. 43</w:t>
    </w:r>
    <w:r w:rsidR="00EB0BF2">
      <w:rPr>
        <w:rFonts w:ascii="Arial" w:hAnsi="Arial" w:cs="Arial"/>
        <w:i/>
        <w:sz w:val="18"/>
        <w:szCs w:val="18"/>
      </w:rPr>
      <w:t>/</w:t>
    </w:r>
    <w:r w:rsidR="00EB0BF2" w:rsidRPr="00BC2D59">
      <w:rPr>
        <w:rFonts w:ascii="Arial" w:hAnsi="Arial" w:cs="Arial"/>
        <w:i/>
        <w:sz w:val="18"/>
        <w:szCs w:val="18"/>
      </w:rPr>
      <w:t xml:space="preserve">A - </w:t>
    </w:r>
    <w:proofErr w:type="gramStart"/>
    <w:r w:rsidR="00EB0BF2" w:rsidRPr="00BC2D59">
      <w:rPr>
        <w:rFonts w:ascii="Arial" w:hAnsi="Arial" w:cs="Arial"/>
        <w:i/>
        <w:sz w:val="18"/>
        <w:szCs w:val="18"/>
      </w:rPr>
      <w:t>25068  Sarezzo</w:t>
    </w:r>
    <w:proofErr w:type="gramEnd"/>
    <w:r w:rsidR="00EB0BF2" w:rsidRPr="00BC2D59">
      <w:rPr>
        <w:rFonts w:ascii="Arial" w:hAnsi="Arial" w:cs="Arial"/>
        <w:i/>
        <w:sz w:val="18"/>
        <w:szCs w:val="18"/>
      </w:rPr>
      <w:t xml:space="preserve">  (Brescia)</w:t>
    </w:r>
    <w:r w:rsidR="00CD5C0F">
      <w:rPr>
        <w:rFonts w:ascii="Arial" w:hAnsi="Arial"/>
        <w:i/>
        <w:sz w:val="14"/>
        <w:szCs w:val="14"/>
        <w:lang w:val="fr-FR"/>
      </w:rPr>
      <w:t xml:space="preserve"> -</w:t>
    </w:r>
    <w:r>
      <w:rPr>
        <w:rFonts w:ascii="Arial" w:hAnsi="Arial"/>
        <w:i/>
        <w:sz w:val="14"/>
        <w:szCs w:val="14"/>
        <w:lang w:val="fr-FR"/>
      </w:rPr>
      <w:t xml:space="preserve">  </w:t>
    </w:r>
    <w:r w:rsidR="00CD5C0F">
      <w:rPr>
        <w:rFonts w:ascii="Arial" w:hAnsi="Arial"/>
        <w:i/>
        <w:sz w:val="14"/>
        <w:szCs w:val="14"/>
        <w:lang w:val="fr-FR"/>
      </w:rPr>
      <w:t xml:space="preserve"> </w:t>
    </w:r>
    <w:r w:rsidR="00021A98" w:rsidRPr="00021A98">
      <w:rPr>
        <w:rFonts w:ascii="Arial" w:hAnsi="Arial"/>
        <w:i/>
        <w:szCs w:val="16"/>
        <w:lang w:val="fr-FR"/>
      </w:rPr>
      <w:t>Cod. Fisc. 92006100173</w:t>
    </w:r>
    <w:r w:rsidR="00CD5C0F">
      <w:rPr>
        <w:rFonts w:ascii="Arial" w:hAnsi="Arial"/>
        <w:i/>
        <w:sz w:val="14"/>
        <w:szCs w:val="14"/>
        <w:lang w:val="fr-FR"/>
      </w:rPr>
      <w:t xml:space="preserve"> - </w:t>
    </w:r>
    <w:r>
      <w:rPr>
        <w:rFonts w:ascii="Arial" w:hAnsi="Arial"/>
        <w:i/>
        <w:sz w:val="14"/>
        <w:szCs w:val="14"/>
        <w:lang w:val="fr-FR"/>
      </w:rPr>
      <w:t xml:space="preserve">   </w:t>
    </w:r>
    <w:r w:rsidRPr="006D4DFF">
      <w:rPr>
        <w:rFonts w:ascii="Arial" w:hAnsi="Arial"/>
        <w:i/>
        <w:szCs w:val="16"/>
        <w:lang w:val="fr-FR"/>
      </w:rPr>
      <w:t>P.IVA 04784730980</w:t>
    </w:r>
    <w:r>
      <w:rPr>
        <w:rFonts w:ascii="Arial" w:hAnsi="Arial"/>
        <w:i/>
        <w:sz w:val="14"/>
        <w:szCs w:val="14"/>
        <w:lang w:val="fr-FR"/>
      </w:rPr>
      <w:t xml:space="preserve">. </w:t>
    </w:r>
  </w:p>
  <w:p w14:paraId="5BD1398B" w14:textId="77777777" w:rsidR="009C0D37" w:rsidRDefault="009C0D37" w:rsidP="009C0D37">
    <w:pPr>
      <w:pStyle w:val="Corpotesto"/>
      <w:rPr>
        <w:rFonts w:ascii="Arial" w:hAnsi="Arial"/>
        <w:i/>
        <w:sz w:val="14"/>
        <w:szCs w:val="14"/>
        <w:lang w:val="fr-FR"/>
      </w:rPr>
    </w:pPr>
    <w:r>
      <w:rPr>
        <w:rFonts w:ascii="Arial" w:hAnsi="Arial" w:cs="Arial"/>
        <w:i/>
        <w:sz w:val="18"/>
        <w:szCs w:val="18"/>
        <w:lang w:val="fr-FR"/>
      </w:rPr>
      <w:t xml:space="preserve">                     </w:t>
    </w:r>
    <w:proofErr w:type="spellStart"/>
    <w:proofErr w:type="gramStart"/>
    <w:r w:rsidR="00EB0BF2" w:rsidRPr="00021A98">
      <w:rPr>
        <w:rFonts w:ascii="Arial" w:hAnsi="Arial" w:cs="Arial"/>
        <w:i/>
        <w:sz w:val="18"/>
        <w:szCs w:val="18"/>
        <w:lang w:val="fr-FR"/>
      </w:rPr>
      <w:t>E.mail</w:t>
    </w:r>
    <w:proofErr w:type="spellEnd"/>
    <w:proofErr w:type="gramEnd"/>
    <w:r w:rsidR="00EB0BF2" w:rsidRPr="00BC2D59">
      <w:rPr>
        <w:rFonts w:ascii="Arial" w:hAnsi="Arial" w:cs="Arial"/>
        <w:i/>
        <w:sz w:val="18"/>
        <w:szCs w:val="18"/>
        <w:lang w:val="fr-FR"/>
      </w:rPr>
      <w:t xml:space="preserve">: </w:t>
    </w:r>
    <w:hyperlink r:id="rId1" w:history="1">
      <w:r w:rsidR="00EB0BF2" w:rsidRPr="00BC2D59">
        <w:rPr>
          <w:rStyle w:val="Collegamentoipertestuale"/>
          <w:rFonts w:ascii="Arial" w:hAnsi="Arial" w:cs="Arial"/>
          <w:i/>
          <w:sz w:val="18"/>
          <w:szCs w:val="18"/>
          <w:lang w:val="fr-FR"/>
        </w:rPr>
        <w:t>associazione.rut@virgilio.it</w:t>
      </w:r>
    </w:hyperlink>
    <w:r w:rsidR="00021A98">
      <w:rPr>
        <w:rFonts w:ascii="Arial" w:hAnsi="Arial" w:cs="Arial"/>
        <w:i/>
        <w:sz w:val="18"/>
        <w:szCs w:val="18"/>
        <w:lang w:val="fr-FR"/>
      </w:rPr>
      <w:t xml:space="preserve"> -</w:t>
    </w:r>
    <w:r>
      <w:rPr>
        <w:rFonts w:ascii="Arial" w:hAnsi="Arial" w:cs="Arial"/>
        <w:i/>
        <w:sz w:val="18"/>
        <w:szCs w:val="18"/>
        <w:lang w:val="fr-FR"/>
      </w:rPr>
      <w:t xml:space="preserve">  </w:t>
    </w:r>
    <w:r w:rsidR="00EB0BF2" w:rsidRPr="00BC2D59">
      <w:rPr>
        <w:rFonts w:ascii="Arial" w:hAnsi="Arial" w:cs="Arial"/>
        <w:i/>
        <w:sz w:val="18"/>
        <w:szCs w:val="18"/>
        <w:lang w:val="fr-FR"/>
      </w:rPr>
      <w:t xml:space="preserve"> </w:t>
    </w:r>
    <w:proofErr w:type="gramStart"/>
    <w:r w:rsidR="00021A98" w:rsidRPr="00CC0232">
      <w:rPr>
        <w:rFonts w:ascii="Arial" w:hAnsi="Arial" w:cs="Arial"/>
        <w:i/>
        <w:sz w:val="18"/>
        <w:szCs w:val="18"/>
        <w:lang w:val="fr-FR"/>
      </w:rPr>
      <w:t>PEC:</w:t>
    </w:r>
    <w:proofErr w:type="gramEnd"/>
    <w:r w:rsidR="00021A98" w:rsidRPr="00CC0232">
      <w:rPr>
        <w:rFonts w:ascii="Arial" w:hAnsi="Arial" w:cs="Arial"/>
        <w:i/>
        <w:sz w:val="18"/>
        <w:szCs w:val="18"/>
      </w:rPr>
      <w:t xml:space="preserve"> </w:t>
    </w:r>
    <w:r w:rsidR="00021A98" w:rsidRPr="00FD1C9F">
      <w:rPr>
        <w:rFonts w:ascii="Arial" w:hAnsi="Arial" w:cs="Arial"/>
        <w:b/>
        <w:i/>
        <w:sz w:val="18"/>
        <w:szCs w:val="18"/>
      </w:rPr>
      <w:t>associazione.rut@legalmail.it</w:t>
    </w:r>
    <w:r w:rsidR="00FD1C9F">
      <w:rPr>
        <w:rFonts w:ascii="Arial" w:hAnsi="Arial"/>
        <w:i/>
        <w:sz w:val="14"/>
        <w:szCs w:val="14"/>
        <w:lang w:val="fr-FR"/>
      </w:rPr>
      <w:t xml:space="preserve"> </w:t>
    </w:r>
    <w:r w:rsidR="00021A98">
      <w:rPr>
        <w:rFonts w:ascii="Arial" w:hAnsi="Arial"/>
        <w:i/>
        <w:sz w:val="14"/>
        <w:szCs w:val="14"/>
        <w:lang w:val="fr-FR"/>
      </w:rPr>
      <w:t xml:space="preserve"> </w:t>
    </w:r>
    <w:r w:rsidR="008047FD">
      <w:rPr>
        <w:rFonts w:ascii="Arial" w:hAnsi="Arial"/>
        <w:i/>
        <w:sz w:val="14"/>
        <w:szCs w:val="14"/>
        <w:lang w:val="fr-FR"/>
      </w:rPr>
      <w:t xml:space="preserve"> </w:t>
    </w:r>
    <w:r w:rsidR="00021A98">
      <w:rPr>
        <w:rFonts w:ascii="Arial" w:hAnsi="Arial"/>
        <w:i/>
        <w:sz w:val="14"/>
        <w:szCs w:val="14"/>
        <w:lang w:val="fr-FR"/>
      </w:rPr>
      <w:t xml:space="preserve">- </w:t>
    </w:r>
    <w:r w:rsidRPr="006D4DFF">
      <w:rPr>
        <w:rFonts w:ascii="Arial" w:hAnsi="Arial"/>
        <w:i/>
        <w:szCs w:val="16"/>
        <w:lang w:val="fr-FR"/>
      </w:rPr>
      <w:t>Tel/Fax 030801973</w:t>
    </w:r>
    <w:r w:rsidR="00021A98">
      <w:rPr>
        <w:rFonts w:ascii="Arial" w:hAnsi="Arial"/>
        <w:i/>
        <w:sz w:val="14"/>
        <w:szCs w:val="14"/>
        <w:lang w:val="fr-FR"/>
      </w:rPr>
      <w:t xml:space="preserve"> </w:t>
    </w:r>
    <w:r>
      <w:rPr>
        <w:rFonts w:ascii="Arial" w:hAnsi="Arial"/>
        <w:i/>
        <w:sz w:val="14"/>
        <w:szCs w:val="14"/>
        <w:lang w:val="fr-FR"/>
      </w:rPr>
      <w:t xml:space="preserve">  </w:t>
    </w:r>
  </w:p>
  <w:p w14:paraId="6F41A836" w14:textId="52DD0E86" w:rsidR="00EB0BF2" w:rsidRPr="00021A98" w:rsidRDefault="009C0D37" w:rsidP="009C0D37">
    <w:pPr>
      <w:pStyle w:val="Corpotesto"/>
      <w:rPr>
        <w:rFonts w:ascii="Arial" w:hAnsi="Arial" w:cs="Arial"/>
        <w:i/>
        <w:sz w:val="18"/>
        <w:szCs w:val="18"/>
      </w:rPr>
    </w:pPr>
    <w:r>
      <w:rPr>
        <w:rFonts w:ascii="Arial" w:hAnsi="Arial"/>
        <w:i/>
        <w:sz w:val="14"/>
        <w:szCs w:val="14"/>
        <w:lang w:val="fr-FR"/>
      </w:rPr>
      <w:t xml:space="preserve">              </w:t>
    </w:r>
    <w:r>
      <w:rPr>
        <w:rFonts w:ascii="Arial" w:hAnsi="Arial"/>
        <w:i/>
        <w:sz w:val="18"/>
        <w:szCs w:val="18"/>
        <w:lang w:val="fr-FR"/>
      </w:rPr>
      <w:t xml:space="preserve">                 </w:t>
    </w:r>
    <w:r w:rsidR="00692D71">
      <w:rPr>
        <w:rFonts w:ascii="Arial" w:hAnsi="Arial"/>
        <w:i/>
        <w:sz w:val="18"/>
        <w:szCs w:val="18"/>
        <w:lang w:val="fr-FR"/>
      </w:rPr>
      <w:t xml:space="preserve"> </w:t>
    </w:r>
    <w:r>
      <w:rPr>
        <w:rFonts w:ascii="Arial" w:hAnsi="Arial"/>
        <w:i/>
        <w:sz w:val="18"/>
        <w:szCs w:val="18"/>
        <w:lang w:val="fr-FR"/>
      </w:rPr>
      <w:t xml:space="preserve">                    </w:t>
    </w:r>
    <w:r w:rsidR="002A3F60">
      <w:rPr>
        <w:rFonts w:ascii="Arial" w:hAnsi="Arial"/>
        <w:i/>
        <w:sz w:val="18"/>
        <w:szCs w:val="18"/>
        <w:lang w:val="fr-FR"/>
      </w:rPr>
      <w:t xml:space="preserve">         </w:t>
    </w:r>
    <w:r>
      <w:rPr>
        <w:rFonts w:ascii="Arial" w:hAnsi="Arial"/>
        <w:i/>
        <w:sz w:val="18"/>
        <w:szCs w:val="18"/>
        <w:lang w:val="fr-FR"/>
      </w:rPr>
      <w:t xml:space="preserve">       S</w:t>
    </w:r>
    <w:r w:rsidR="00774139">
      <w:rPr>
        <w:rFonts w:ascii="Arial" w:hAnsi="Arial"/>
        <w:i/>
        <w:sz w:val="18"/>
        <w:szCs w:val="18"/>
        <w:lang w:val="fr-FR"/>
      </w:rPr>
      <w:t>ito</w:t>
    </w:r>
    <w:r>
      <w:rPr>
        <w:rFonts w:ascii="Arial" w:hAnsi="Arial"/>
        <w:i/>
        <w:sz w:val="18"/>
        <w:szCs w:val="18"/>
        <w:lang w:val="fr-FR"/>
      </w:rPr>
      <w:t xml:space="preserve"> W</w:t>
    </w:r>
    <w:r w:rsidR="00774139">
      <w:rPr>
        <w:rFonts w:ascii="Arial" w:hAnsi="Arial"/>
        <w:i/>
        <w:sz w:val="18"/>
        <w:szCs w:val="18"/>
        <w:lang w:val="fr-FR"/>
      </w:rPr>
      <w:t>eb</w:t>
    </w:r>
    <w:proofErr w:type="gramStart"/>
    <w:r>
      <w:rPr>
        <w:rFonts w:ascii="Arial" w:hAnsi="Arial"/>
        <w:i/>
        <w:sz w:val="18"/>
        <w:szCs w:val="18"/>
        <w:lang w:val="fr-FR"/>
      </w:rPr>
      <w:t> :</w:t>
    </w:r>
    <w:r w:rsidR="00B346FD">
      <w:rPr>
        <w:rFonts w:ascii="Arial" w:hAnsi="Arial"/>
        <w:i/>
        <w:sz w:val="18"/>
        <w:szCs w:val="18"/>
        <w:lang w:val="fr-FR"/>
      </w:rPr>
      <w:t>www.</w:t>
    </w:r>
    <w:r w:rsidRPr="006D4DFF">
      <w:rPr>
        <w:rFonts w:ascii="Arial" w:hAnsi="Arial"/>
        <w:b/>
        <w:bCs/>
        <w:i/>
        <w:sz w:val="18"/>
        <w:szCs w:val="18"/>
        <w:lang w:val="fr-FR"/>
      </w:rPr>
      <w:t>associazione</w:t>
    </w:r>
    <w:r w:rsidR="00B346FD">
      <w:rPr>
        <w:rFonts w:ascii="Arial" w:hAnsi="Arial"/>
        <w:b/>
        <w:bCs/>
        <w:i/>
        <w:sz w:val="18"/>
        <w:szCs w:val="18"/>
        <w:lang w:val="fr-FR"/>
      </w:rPr>
      <w:t>casarut.it</w:t>
    </w:r>
    <w:proofErr w:type="gramEnd"/>
  </w:p>
  <w:p w14:paraId="44DF128F" w14:textId="77777777" w:rsidR="00345076" w:rsidRDefault="00EB0BF2" w:rsidP="00345076">
    <w:pPr>
      <w:pStyle w:val="Corpotesto"/>
      <w:jc w:val="center"/>
      <w:rPr>
        <w:rFonts w:ascii="Arial" w:hAnsi="Arial"/>
        <w:i/>
        <w:sz w:val="14"/>
        <w:szCs w:val="14"/>
      </w:rPr>
    </w:pPr>
    <w:r w:rsidRPr="00E502D8">
      <w:rPr>
        <w:rFonts w:ascii="Arial" w:hAnsi="Arial"/>
        <w:i/>
        <w:sz w:val="14"/>
        <w:szCs w:val="14"/>
      </w:rPr>
      <w:t>Iscritta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al</w:t>
    </w:r>
    <w:r>
      <w:rPr>
        <w:rFonts w:ascii="Arial" w:hAnsi="Arial"/>
        <w:i/>
        <w:sz w:val="14"/>
        <w:szCs w:val="14"/>
      </w:rPr>
      <w:t xml:space="preserve"> R</w:t>
    </w:r>
    <w:r w:rsidRPr="00E502D8">
      <w:rPr>
        <w:rFonts w:ascii="Arial" w:hAnsi="Arial"/>
        <w:i/>
        <w:sz w:val="14"/>
        <w:szCs w:val="14"/>
      </w:rPr>
      <w:t>egistro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Generale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del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Volontariato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al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foglio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n.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625,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progressivo</w:t>
    </w:r>
    <w:r>
      <w:rPr>
        <w:rFonts w:ascii="Arial" w:hAnsi="Arial"/>
        <w:i/>
        <w:sz w:val="14"/>
        <w:szCs w:val="14"/>
      </w:rPr>
      <w:t xml:space="preserve"> </w:t>
    </w:r>
    <w:r w:rsidRPr="00E502D8">
      <w:rPr>
        <w:rFonts w:ascii="Arial" w:hAnsi="Arial"/>
        <w:i/>
        <w:sz w:val="14"/>
        <w:szCs w:val="14"/>
      </w:rPr>
      <w:t>2494 sezione A</w:t>
    </w:r>
    <w:r w:rsidR="00345076">
      <w:rPr>
        <w:rFonts w:ascii="Arial" w:hAnsi="Arial"/>
        <w:i/>
        <w:sz w:val="14"/>
        <w:szCs w:val="14"/>
      </w:rPr>
      <w:t xml:space="preserve"> </w:t>
    </w:r>
  </w:p>
  <w:p w14:paraId="3CD7C401" w14:textId="77777777" w:rsidR="00EB0BF2" w:rsidRDefault="00EB0BF2" w:rsidP="00345076">
    <w:pPr>
      <w:pStyle w:val="Corpotesto"/>
      <w:jc w:val="center"/>
      <w:rPr>
        <w:rFonts w:ascii="Arial" w:hAnsi="Arial"/>
        <w:i/>
        <w:sz w:val="14"/>
        <w:szCs w:val="14"/>
      </w:rPr>
    </w:pPr>
    <w:r w:rsidRPr="00E502D8">
      <w:rPr>
        <w:rFonts w:ascii="Arial" w:hAnsi="Arial"/>
        <w:i/>
        <w:sz w:val="14"/>
        <w:szCs w:val="14"/>
      </w:rPr>
      <w:t xml:space="preserve">Iscritta </w:t>
    </w:r>
    <w:r>
      <w:rPr>
        <w:rFonts w:ascii="Arial" w:hAnsi="Arial"/>
        <w:i/>
        <w:sz w:val="14"/>
        <w:szCs w:val="14"/>
      </w:rPr>
      <w:t>al R</w:t>
    </w:r>
    <w:r w:rsidRPr="00E502D8">
      <w:rPr>
        <w:rFonts w:ascii="Arial" w:hAnsi="Arial"/>
        <w:i/>
        <w:sz w:val="14"/>
        <w:szCs w:val="14"/>
      </w:rPr>
      <w:t xml:space="preserve">egistro </w:t>
    </w:r>
    <w:r>
      <w:rPr>
        <w:rFonts w:ascii="Arial" w:hAnsi="Arial"/>
        <w:i/>
        <w:sz w:val="14"/>
        <w:szCs w:val="14"/>
      </w:rPr>
      <w:t>R</w:t>
    </w:r>
    <w:r w:rsidRPr="00E502D8">
      <w:rPr>
        <w:rFonts w:ascii="Arial" w:hAnsi="Arial"/>
        <w:i/>
        <w:sz w:val="14"/>
        <w:szCs w:val="14"/>
      </w:rPr>
      <w:t xml:space="preserve">egionale delle </w:t>
    </w:r>
    <w:r>
      <w:rPr>
        <w:rFonts w:ascii="Arial" w:hAnsi="Arial"/>
        <w:i/>
        <w:sz w:val="14"/>
        <w:szCs w:val="14"/>
      </w:rPr>
      <w:t>A</w:t>
    </w:r>
    <w:r w:rsidRPr="00E502D8">
      <w:rPr>
        <w:rFonts w:ascii="Arial" w:hAnsi="Arial"/>
        <w:i/>
        <w:sz w:val="14"/>
        <w:szCs w:val="14"/>
      </w:rPr>
      <w:t xml:space="preserve">ssociazioni di </w:t>
    </w:r>
    <w:r>
      <w:rPr>
        <w:rFonts w:ascii="Arial" w:hAnsi="Arial"/>
        <w:i/>
        <w:sz w:val="14"/>
        <w:szCs w:val="14"/>
      </w:rPr>
      <w:t>S</w:t>
    </w:r>
    <w:r w:rsidRPr="00E502D8">
      <w:rPr>
        <w:rFonts w:ascii="Arial" w:hAnsi="Arial"/>
        <w:i/>
        <w:sz w:val="14"/>
        <w:szCs w:val="14"/>
      </w:rPr>
      <w:t>olidarietà</w:t>
    </w:r>
    <w:r>
      <w:rPr>
        <w:rFonts w:ascii="Arial" w:hAnsi="Arial"/>
        <w:i/>
        <w:sz w:val="14"/>
        <w:szCs w:val="14"/>
      </w:rPr>
      <w:t xml:space="preserve"> F</w:t>
    </w:r>
    <w:r w:rsidRPr="00E502D8">
      <w:rPr>
        <w:rFonts w:ascii="Arial" w:hAnsi="Arial"/>
        <w:i/>
        <w:sz w:val="14"/>
        <w:szCs w:val="14"/>
      </w:rPr>
      <w:t>amiliare al progressivo 487 Decreto n. 7094 del 05/05/</w:t>
    </w:r>
    <w:r>
      <w:rPr>
        <w:rFonts w:ascii="Arial" w:hAnsi="Arial"/>
        <w:i/>
        <w:sz w:val="14"/>
        <w:szCs w:val="14"/>
      </w:rPr>
      <w:t>2003</w:t>
    </w:r>
  </w:p>
  <w:p w14:paraId="1A970877" w14:textId="5160580C" w:rsidR="003D13E0" w:rsidRPr="00E502D8" w:rsidRDefault="003D13E0" w:rsidP="00345076">
    <w:pPr>
      <w:pStyle w:val="Corpotesto"/>
      <w:jc w:val="center"/>
      <w:rPr>
        <w:rFonts w:ascii="Arial" w:hAnsi="Arial"/>
        <w:i/>
        <w:sz w:val="18"/>
      </w:rPr>
    </w:pPr>
    <w:r>
      <w:rPr>
        <w:rFonts w:ascii="Arial" w:hAnsi="Arial"/>
        <w:i/>
        <w:sz w:val="14"/>
        <w:szCs w:val="14"/>
      </w:rPr>
      <w:t>Iscritta al RUNTS (Registro Unico Nazionale del Terzo settor</w:t>
    </w:r>
    <w:r w:rsidR="00382248">
      <w:rPr>
        <w:rFonts w:ascii="Arial" w:hAnsi="Arial"/>
        <w:i/>
        <w:sz w:val="14"/>
        <w:szCs w:val="14"/>
      </w:rPr>
      <w:t>e)</w:t>
    </w:r>
    <w:r>
      <w:rPr>
        <w:rFonts w:ascii="Arial" w:hAnsi="Arial"/>
        <w:i/>
        <w:sz w:val="14"/>
        <w:szCs w:val="14"/>
      </w:rPr>
      <w:t xml:space="preserve"> con numero di repertorio 40684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518B" w14:textId="77777777" w:rsidR="00F810B7" w:rsidRDefault="00F810B7">
      <w:r>
        <w:separator/>
      </w:r>
    </w:p>
  </w:footnote>
  <w:footnote w:type="continuationSeparator" w:id="0">
    <w:p w14:paraId="4DFC7BB1" w14:textId="77777777" w:rsidR="00F810B7" w:rsidRDefault="00F8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5155" w14:textId="77777777" w:rsidR="00E56C49" w:rsidRDefault="00B77255">
    <w:pPr>
      <w:pStyle w:val="Intestazione"/>
    </w:pPr>
    <w:r>
      <w:rPr>
        <w:rFonts w:ascii="Century Schoolbook" w:hAnsi="Century Schoolbook"/>
        <w:noProof/>
        <w:sz w:val="52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232EDE" wp14:editId="5F241BC5">
              <wp:simplePos x="0" y="0"/>
              <wp:positionH relativeFrom="column">
                <wp:posOffset>1194435</wp:posOffset>
              </wp:positionH>
              <wp:positionV relativeFrom="paragraph">
                <wp:posOffset>126365</wp:posOffset>
              </wp:positionV>
              <wp:extent cx="5181600" cy="1263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1263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DF68A" w14:textId="558931AD" w:rsidR="00F115F9" w:rsidRPr="00F115F9" w:rsidRDefault="00E56C49" w:rsidP="00F115F9">
                          <w:pPr>
                            <w:pStyle w:val="Titolo2"/>
                            <w:spacing w:before="240"/>
                            <w:ind w:left="0"/>
                            <w:jc w:val="center"/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</w:pPr>
                          <w:r w:rsidRPr="002820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>ASSOCIAZIONE</w:t>
                          </w:r>
                          <w:r w:rsidR="00B25704" w:rsidRPr="002820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</w:t>
                          </w:r>
                          <w:r w:rsidR="00BD0371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 </w:t>
                          </w:r>
                          <w:r w:rsidR="00F115F9" w:rsidRP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>R</w:t>
                          </w:r>
                          <w:r w:rsid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UT   </w:t>
                          </w:r>
                          <w:proofErr w:type="gramStart"/>
                          <w:r w:rsid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>OR</w:t>
                          </w:r>
                          <w:r w:rsidR="00F115F9" w:rsidRP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>GANIZZAZIONE</w:t>
                          </w:r>
                          <w:r w:rsid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</w:t>
                          </w:r>
                          <w:r w:rsidR="00F115F9" w:rsidRP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DI</w:t>
                          </w:r>
                          <w:proofErr w:type="gramEnd"/>
                          <w:r w:rsidR="00F115F9" w:rsidRP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</w:t>
                          </w:r>
                          <w:r w:rsid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 xml:space="preserve"> </w:t>
                          </w:r>
                          <w:r w:rsidR="00F115F9" w:rsidRPr="00F115F9">
                            <w:rPr>
                              <w:rFonts w:ascii="Arial" w:hAnsi="Arial"/>
                              <w:b/>
                              <w:bCs/>
                              <w:i/>
                              <w:sz w:val="40"/>
                              <w:szCs w:val="40"/>
                            </w:rPr>
                            <w:t>VOLONTARIATO</w:t>
                          </w:r>
                        </w:p>
                        <w:p w14:paraId="45065DA0" w14:textId="77777777" w:rsidR="00F115F9" w:rsidRPr="00F115F9" w:rsidRDefault="00F115F9" w:rsidP="00F115F9">
                          <w:pPr>
                            <w:jc w:val="center"/>
                          </w:pPr>
                        </w:p>
                        <w:p w14:paraId="76EBADCC" w14:textId="77777777" w:rsidR="002820F9" w:rsidRPr="002820F9" w:rsidRDefault="002820F9" w:rsidP="00F115F9">
                          <w:pPr>
                            <w:jc w:val="center"/>
                          </w:pPr>
                        </w:p>
                        <w:p w14:paraId="4A776D56" w14:textId="77777777" w:rsidR="002820F9" w:rsidRPr="002820F9" w:rsidRDefault="002820F9" w:rsidP="00F115F9">
                          <w:pPr>
                            <w:jc w:val="center"/>
                          </w:pPr>
                        </w:p>
                        <w:p w14:paraId="62AA4A64" w14:textId="484817B6" w:rsidR="00E56C49" w:rsidRPr="002820F9" w:rsidRDefault="00E56C49" w:rsidP="00BD0371">
                          <w:pPr>
                            <w:pStyle w:val="Titolo4"/>
                            <w:jc w:val="left"/>
                            <w:rPr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32E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4.05pt;margin-top:9.95pt;width:408pt;height:9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" o:allowincell="f" stroked="f">
              <v:textbox>
                <w:txbxContent>
                  <w:p w14:paraId="377DF68A" w14:textId="558931AD" w:rsidR="00F115F9" w:rsidRPr="00F115F9" w:rsidRDefault="00E56C49" w:rsidP="00F115F9">
                    <w:pPr>
                      <w:pStyle w:val="Titolo2"/>
                      <w:spacing w:before="240"/>
                      <w:ind w:left="0"/>
                      <w:jc w:val="center"/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</w:pPr>
                    <w:r w:rsidRPr="002820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>ASSOCIAZIONE</w:t>
                    </w:r>
                    <w:r w:rsidR="00B25704" w:rsidRPr="002820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</w:t>
                    </w:r>
                    <w:r w:rsidR="00BD0371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 </w:t>
                    </w:r>
                    <w:r w:rsidR="00F115F9" w:rsidRP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>R</w:t>
                    </w:r>
                    <w:r w:rsid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UT   </w:t>
                    </w:r>
                    <w:proofErr w:type="gramStart"/>
                    <w:r w:rsid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>OR</w:t>
                    </w:r>
                    <w:r w:rsidR="00F115F9" w:rsidRP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>GANIZZAZIONE</w:t>
                    </w:r>
                    <w:r w:rsid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</w:t>
                    </w:r>
                    <w:r w:rsidR="00F115F9" w:rsidRP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DI</w:t>
                    </w:r>
                    <w:proofErr w:type="gramEnd"/>
                    <w:r w:rsidR="00F115F9" w:rsidRP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</w:t>
                    </w:r>
                    <w:r w:rsid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 xml:space="preserve"> </w:t>
                    </w:r>
                    <w:r w:rsidR="00F115F9" w:rsidRPr="00F115F9">
                      <w:rPr>
                        <w:rFonts w:ascii="Arial" w:hAnsi="Arial"/>
                        <w:b/>
                        <w:bCs/>
                        <w:i/>
                        <w:sz w:val="40"/>
                        <w:szCs w:val="40"/>
                      </w:rPr>
                      <w:t>VOLONTARIATO</w:t>
                    </w:r>
                  </w:p>
                  <w:p w14:paraId="45065DA0" w14:textId="77777777" w:rsidR="00F115F9" w:rsidRPr="00F115F9" w:rsidRDefault="00F115F9" w:rsidP="00F115F9">
                    <w:pPr>
                      <w:jc w:val="center"/>
                    </w:pPr>
                  </w:p>
                  <w:p w14:paraId="76EBADCC" w14:textId="77777777" w:rsidR="002820F9" w:rsidRPr="002820F9" w:rsidRDefault="002820F9" w:rsidP="00F115F9">
                    <w:pPr>
                      <w:jc w:val="center"/>
                    </w:pPr>
                  </w:p>
                  <w:p w14:paraId="4A776D56" w14:textId="77777777" w:rsidR="002820F9" w:rsidRPr="002820F9" w:rsidRDefault="002820F9" w:rsidP="00F115F9">
                    <w:pPr>
                      <w:jc w:val="center"/>
                    </w:pPr>
                  </w:p>
                  <w:p w14:paraId="62AA4A64" w14:textId="484817B6" w:rsidR="00E56C49" w:rsidRPr="002820F9" w:rsidRDefault="00E56C49" w:rsidP="00BD0371">
                    <w:pPr>
                      <w:pStyle w:val="Titolo4"/>
                      <w:jc w:val="left"/>
                      <w:rPr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  <w:r w:rsidR="00E56C49">
      <w:rPr>
        <w:rFonts w:ascii="Arial" w:hAnsi="Arial"/>
        <w:b/>
        <w:sz w:val="32"/>
      </w:rPr>
      <w:t xml:space="preserve"> </w:t>
    </w:r>
    <w:r>
      <w:rPr>
        <w:rFonts w:ascii="Arial" w:hAnsi="Arial"/>
        <w:b/>
        <w:noProof/>
        <w:sz w:val="32"/>
      </w:rPr>
      <w:drawing>
        <wp:inline distT="0" distB="0" distL="0" distR="0" wp14:anchorId="1DE11CFB" wp14:editId="60219E13">
          <wp:extent cx="1133475" cy="1371600"/>
          <wp:effectExtent l="0" t="0" r="0" b="0"/>
          <wp:docPr id="1" name="Immagine 1" descr="LogoR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3622"/>
    <w:multiLevelType w:val="hybridMultilevel"/>
    <w:tmpl w:val="EE8AEC64"/>
    <w:lvl w:ilvl="0" w:tplc="75827AB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87D19"/>
    <w:multiLevelType w:val="hybridMultilevel"/>
    <w:tmpl w:val="437663B8"/>
    <w:lvl w:ilvl="0" w:tplc="339434B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DDB2360"/>
    <w:multiLevelType w:val="hybridMultilevel"/>
    <w:tmpl w:val="57BE8032"/>
    <w:lvl w:ilvl="0" w:tplc="D2EE8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2C23"/>
    <w:multiLevelType w:val="hybridMultilevel"/>
    <w:tmpl w:val="694E45AC"/>
    <w:lvl w:ilvl="0" w:tplc="7B9234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7187"/>
    <w:multiLevelType w:val="hybridMultilevel"/>
    <w:tmpl w:val="5E185B08"/>
    <w:lvl w:ilvl="0" w:tplc="7B9234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43BC9"/>
    <w:multiLevelType w:val="hybridMultilevel"/>
    <w:tmpl w:val="DD2ED05A"/>
    <w:lvl w:ilvl="0" w:tplc="E67CE0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0479D"/>
    <w:multiLevelType w:val="hybridMultilevel"/>
    <w:tmpl w:val="6E1E127A"/>
    <w:lvl w:ilvl="0" w:tplc="0D76D3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7036D"/>
    <w:multiLevelType w:val="hybridMultilevel"/>
    <w:tmpl w:val="1CD43E1C"/>
    <w:lvl w:ilvl="0" w:tplc="287221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730151679">
    <w:abstractNumId w:val="3"/>
  </w:num>
  <w:num w:numId="2" w16cid:durableId="2139837812">
    <w:abstractNumId w:val="2"/>
  </w:num>
  <w:num w:numId="3" w16cid:durableId="1255093535">
    <w:abstractNumId w:val="6"/>
  </w:num>
  <w:num w:numId="4" w16cid:durableId="316343929">
    <w:abstractNumId w:val="4"/>
  </w:num>
  <w:num w:numId="5" w16cid:durableId="1494639846">
    <w:abstractNumId w:val="7"/>
  </w:num>
  <w:num w:numId="6" w16cid:durableId="765154692">
    <w:abstractNumId w:val="0"/>
  </w:num>
  <w:num w:numId="7" w16cid:durableId="1904102644">
    <w:abstractNumId w:val="1"/>
  </w:num>
  <w:num w:numId="8" w16cid:durableId="26412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3E0"/>
    <w:rsid w:val="00021A98"/>
    <w:rsid w:val="0002772C"/>
    <w:rsid w:val="00057F11"/>
    <w:rsid w:val="00065FCA"/>
    <w:rsid w:val="00084E6A"/>
    <w:rsid w:val="00092956"/>
    <w:rsid w:val="000A4DF9"/>
    <w:rsid w:val="000A6BE7"/>
    <w:rsid w:val="000C1DF9"/>
    <w:rsid w:val="000C78E9"/>
    <w:rsid w:val="000D32BF"/>
    <w:rsid w:val="000F715B"/>
    <w:rsid w:val="00101C0D"/>
    <w:rsid w:val="00104314"/>
    <w:rsid w:val="00106486"/>
    <w:rsid w:val="00121506"/>
    <w:rsid w:val="00135645"/>
    <w:rsid w:val="00152342"/>
    <w:rsid w:val="00176417"/>
    <w:rsid w:val="0019056E"/>
    <w:rsid w:val="00192007"/>
    <w:rsid w:val="001A2F83"/>
    <w:rsid w:val="001B3370"/>
    <w:rsid w:val="001D71AE"/>
    <w:rsid w:val="001F6D02"/>
    <w:rsid w:val="001F7A5A"/>
    <w:rsid w:val="002132F2"/>
    <w:rsid w:val="00225932"/>
    <w:rsid w:val="00244118"/>
    <w:rsid w:val="00244B62"/>
    <w:rsid w:val="00251EAB"/>
    <w:rsid w:val="00257E2C"/>
    <w:rsid w:val="00261A2E"/>
    <w:rsid w:val="00263720"/>
    <w:rsid w:val="00270A41"/>
    <w:rsid w:val="002820B8"/>
    <w:rsid w:val="002820F9"/>
    <w:rsid w:val="00284C42"/>
    <w:rsid w:val="002965BD"/>
    <w:rsid w:val="002A10D3"/>
    <w:rsid w:val="002A1DD8"/>
    <w:rsid w:val="002A3F60"/>
    <w:rsid w:val="002B7712"/>
    <w:rsid w:val="002C3246"/>
    <w:rsid w:val="002F3C82"/>
    <w:rsid w:val="002F70F5"/>
    <w:rsid w:val="0033562D"/>
    <w:rsid w:val="00345076"/>
    <w:rsid w:val="003512E7"/>
    <w:rsid w:val="00382248"/>
    <w:rsid w:val="00396A61"/>
    <w:rsid w:val="003D13E0"/>
    <w:rsid w:val="003D18DB"/>
    <w:rsid w:val="003E57FA"/>
    <w:rsid w:val="003E7A34"/>
    <w:rsid w:val="00401598"/>
    <w:rsid w:val="00402EA0"/>
    <w:rsid w:val="004222BD"/>
    <w:rsid w:val="00434748"/>
    <w:rsid w:val="00434D8C"/>
    <w:rsid w:val="00456B99"/>
    <w:rsid w:val="00456B9E"/>
    <w:rsid w:val="00456EF3"/>
    <w:rsid w:val="00457039"/>
    <w:rsid w:val="00462DBA"/>
    <w:rsid w:val="004700F6"/>
    <w:rsid w:val="00473341"/>
    <w:rsid w:val="00473A01"/>
    <w:rsid w:val="00475701"/>
    <w:rsid w:val="00493B72"/>
    <w:rsid w:val="00497337"/>
    <w:rsid w:val="004A1D2A"/>
    <w:rsid w:val="004A3200"/>
    <w:rsid w:val="004F0793"/>
    <w:rsid w:val="00504FE2"/>
    <w:rsid w:val="00511380"/>
    <w:rsid w:val="00522D54"/>
    <w:rsid w:val="0053352B"/>
    <w:rsid w:val="00536CDF"/>
    <w:rsid w:val="005377CA"/>
    <w:rsid w:val="00541AFE"/>
    <w:rsid w:val="00573829"/>
    <w:rsid w:val="0057398D"/>
    <w:rsid w:val="00573991"/>
    <w:rsid w:val="005954F1"/>
    <w:rsid w:val="005A26B9"/>
    <w:rsid w:val="005A57B1"/>
    <w:rsid w:val="005A68A3"/>
    <w:rsid w:val="005B1EB2"/>
    <w:rsid w:val="005C2E2F"/>
    <w:rsid w:val="005C3400"/>
    <w:rsid w:val="005C4BD6"/>
    <w:rsid w:val="005D1DE1"/>
    <w:rsid w:val="005D40FF"/>
    <w:rsid w:val="005D7F2C"/>
    <w:rsid w:val="005E1CBA"/>
    <w:rsid w:val="005F581E"/>
    <w:rsid w:val="006006A4"/>
    <w:rsid w:val="006100F1"/>
    <w:rsid w:val="00615453"/>
    <w:rsid w:val="006403C0"/>
    <w:rsid w:val="00643B1C"/>
    <w:rsid w:val="00643D4B"/>
    <w:rsid w:val="00654422"/>
    <w:rsid w:val="006609AA"/>
    <w:rsid w:val="006632D0"/>
    <w:rsid w:val="006835B2"/>
    <w:rsid w:val="006878B2"/>
    <w:rsid w:val="00692D71"/>
    <w:rsid w:val="006A5061"/>
    <w:rsid w:val="006B248C"/>
    <w:rsid w:val="006C47AC"/>
    <w:rsid w:val="006D4DFF"/>
    <w:rsid w:val="006E3156"/>
    <w:rsid w:val="006F12DB"/>
    <w:rsid w:val="00706BC2"/>
    <w:rsid w:val="007363FC"/>
    <w:rsid w:val="00743DC3"/>
    <w:rsid w:val="007707F4"/>
    <w:rsid w:val="00774139"/>
    <w:rsid w:val="007846B8"/>
    <w:rsid w:val="00792A2F"/>
    <w:rsid w:val="007B54D2"/>
    <w:rsid w:val="007B74A3"/>
    <w:rsid w:val="007C29B8"/>
    <w:rsid w:val="007C3A05"/>
    <w:rsid w:val="007C3DDB"/>
    <w:rsid w:val="007D69AA"/>
    <w:rsid w:val="007E15CF"/>
    <w:rsid w:val="007E2BA3"/>
    <w:rsid w:val="008047FD"/>
    <w:rsid w:val="00806028"/>
    <w:rsid w:val="0082017A"/>
    <w:rsid w:val="00820C99"/>
    <w:rsid w:val="00827E00"/>
    <w:rsid w:val="008529AD"/>
    <w:rsid w:val="00892A94"/>
    <w:rsid w:val="00896803"/>
    <w:rsid w:val="008A31D6"/>
    <w:rsid w:val="008C473C"/>
    <w:rsid w:val="008E07C7"/>
    <w:rsid w:val="008F3625"/>
    <w:rsid w:val="008F3D5B"/>
    <w:rsid w:val="00903B76"/>
    <w:rsid w:val="009053E6"/>
    <w:rsid w:val="009308F5"/>
    <w:rsid w:val="00947216"/>
    <w:rsid w:val="00951577"/>
    <w:rsid w:val="00962584"/>
    <w:rsid w:val="00967449"/>
    <w:rsid w:val="00970E4D"/>
    <w:rsid w:val="00977EB6"/>
    <w:rsid w:val="00981C2B"/>
    <w:rsid w:val="00984CC1"/>
    <w:rsid w:val="009A03B9"/>
    <w:rsid w:val="009A5071"/>
    <w:rsid w:val="009B1AA9"/>
    <w:rsid w:val="009B7DF4"/>
    <w:rsid w:val="009C0D37"/>
    <w:rsid w:val="009D628C"/>
    <w:rsid w:val="009E0E04"/>
    <w:rsid w:val="009E1404"/>
    <w:rsid w:val="009F77C2"/>
    <w:rsid w:val="00A134FE"/>
    <w:rsid w:val="00A21807"/>
    <w:rsid w:val="00A222CD"/>
    <w:rsid w:val="00A232F9"/>
    <w:rsid w:val="00A55BB1"/>
    <w:rsid w:val="00A6206A"/>
    <w:rsid w:val="00A82E54"/>
    <w:rsid w:val="00A83C3E"/>
    <w:rsid w:val="00AA4A4D"/>
    <w:rsid w:val="00AB11F8"/>
    <w:rsid w:val="00AC1F31"/>
    <w:rsid w:val="00AC21FA"/>
    <w:rsid w:val="00AD6907"/>
    <w:rsid w:val="00AE2BF3"/>
    <w:rsid w:val="00B02727"/>
    <w:rsid w:val="00B12AF1"/>
    <w:rsid w:val="00B17268"/>
    <w:rsid w:val="00B17B1E"/>
    <w:rsid w:val="00B22CAE"/>
    <w:rsid w:val="00B25704"/>
    <w:rsid w:val="00B346FD"/>
    <w:rsid w:val="00B3786A"/>
    <w:rsid w:val="00B4278E"/>
    <w:rsid w:val="00B6189C"/>
    <w:rsid w:val="00B77255"/>
    <w:rsid w:val="00B82402"/>
    <w:rsid w:val="00BA2606"/>
    <w:rsid w:val="00BB4CCB"/>
    <w:rsid w:val="00BC20B0"/>
    <w:rsid w:val="00BC2C91"/>
    <w:rsid w:val="00BC7E78"/>
    <w:rsid w:val="00BD0371"/>
    <w:rsid w:val="00BD0495"/>
    <w:rsid w:val="00BF37FC"/>
    <w:rsid w:val="00C0217B"/>
    <w:rsid w:val="00C061F9"/>
    <w:rsid w:val="00C15355"/>
    <w:rsid w:val="00C356DB"/>
    <w:rsid w:val="00C41D5A"/>
    <w:rsid w:val="00C53752"/>
    <w:rsid w:val="00C54064"/>
    <w:rsid w:val="00C5488E"/>
    <w:rsid w:val="00C6149B"/>
    <w:rsid w:val="00C64A9D"/>
    <w:rsid w:val="00C713F5"/>
    <w:rsid w:val="00C73273"/>
    <w:rsid w:val="00C76590"/>
    <w:rsid w:val="00C77343"/>
    <w:rsid w:val="00C8151F"/>
    <w:rsid w:val="00C83718"/>
    <w:rsid w:val="00CA13D7"/>
    <w:rsid w:val="00CA26CC"/>
    <w:rsid w:val="00CB4A0D"/>
    <w:rsid w:val="00CB4F01"/>
    <w:rsid w:val="00CC184A"/>
    <w:rsid w:val="00CD5A3E"/>
    <w:rsid w:val="00CD5C0F"/>
    <w:rsid w:val="00CF0CBE"/>
    <w:rsid w:val="00D1114B"/>
    <w:rsid w:val="00D15F2C"/>
    <w:rsid w:val="00D17868"/>
    <w:rsid w:val="00D26423"/>
    <w:rsid w:val="00D36984"/>
    <w:rsid w:val="00D61CEE"/>
    <w:rsid w:val="00D64527"/>
    <w:rsid w:val="00D901EF"/>
    <w:rsid w:val="00D92DD6"/>
    <w:rsid w:val="00DA1D00"/>
    <w:rsid w:val="00DC22BB"/>
    <w:rsid w:val="00E24ED2"/>
    <w:rsid w:val="00E270B6"/>
    <w:rsid w:val="00E273DB"/>
    <w:rsid w:val="00E35B41"/>
    <w:rsid w:val="00E47B3B"/>
    <w:rsid w:val="00E502D8"/>
    <w:rsid w:val="00E56C49"/>
    <w:rsid w:val="00E7632C"/>
    <w:rsid w:val="00E8251E"/>
    <w:rsid w:val="00E92E5A"/>
    <w:rsid w:val="00EB0BF2"/>
    <w:rsid w:val="00EB108F"/>
    <w:rsid w:val="00EB222F"/>
    <w:rsid w:val="00EB796B"/>
    <w:rsid w:val="00EF3A12"/>
    <w:rsid w:val="00F02887"/>
    <w:rsid w:val="00F115F9"/>
    <w:rsid w:val="00F21C04"/>
    <w:rsid w:val="00F355CE"/>
    <w:rsid w:val="00F41659"/>
    <w:rsid w:val="00F43DD1"/>
    <w:rsid w:val="00F63C66"/>
    <w:rsid w:val="00F70046"/>
    <w:rsid w:val="00F810B7"/>
    <w:rsid w:val="00FB524B"/>
    <w:rsid w:val="00FC2141"/>
    <w:rsid w:val="00FC2C04"/>
    <w:rsid w:val="00FD1C9F"/>
    <w:rsid w:val="00FE2C89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3CB47"/>
  <w15:chartTrackingRefBased/>
  <w15:docId w15:val="{69EBD0B3-0BC0-4C0A-9BB2-3C0D06A6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4956" w:firstLine="708"/>
      <w:jc w:val="center"/>
      <w:outlineLvl w:val="0"/>
    </w:pPr>
    <w:rPr>
      <w:rFonts w:ascii="Kids" w:hAnsi="Kids"/>
      <w:sz w:val="24"/>
    </w:rPr>
  </w:style>
  <w:style w:type="paragraph" w:styleId="Titolo2">
    <w:name w:val="heading 2"/>
    <w:basedOn w:val="Normale"/>
    <w:next w:val="Normale"/>
    <w:qFormat/>
    <w:pPr>
      <w:keepNext/>
      <w:ind w:left="4956"/>
      <w:outlineLvl w:val="1"/>
    </w:pPr>
    <w:rPr>
      <w:rFonts w:ascii="Kids" w:hAnsi="Kids"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Kids" w:hAnsi="Kids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rFonts w:ascii="Kids" w:hAnsi="Kids"/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E502D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3A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F3A1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0602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sociazione.rut@virgi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nza\Documents\Modelli%20di%20Office%20personalizzati\nuova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nuova carta intestata</Template>
  <TotalTime>7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DI VOLONTARIATO</vt:lpstr>
    </vt:vector>
  </TitlesOfParts>
  <Company>Caritas Sarezzo</Company>
  <LinksUpToDate>false</LinksUpToDate>
  <CharactersWithSpaces>3722</CharactersWithSpaces>
  <SharedDoc>false</SharedDoc>
  <HLinks>
    <vt:vector size="6" baseType="variant">
      <vt:variant>
        <vt:i4>655459</vt:i4>
      </vt:variant>
      <vt:variant>
        <vt:i4>0</vt:i4>
      </vt:variant>
      <vt:variant>
        <vt:i4>0</vt:i4>
      </vt:variant>
      <vt:variant>
        <vt:i4>5</vt:i4>
      </vt:variant>
      <vt:variant>
        <vt:lpwstr>mailto:associazione.rut@virgilio.it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DI VOLONTARIATO</dc:title>
  <dc:subject/>
  <dc:creator>presidenza</dc:creator>
  <cp:keywords/>
  <cp:lastModifiedBy>piergiorgio guizzi</cp:lastModifiedBy>
  <cp:revision>4</cp:revision>
  <cp:lastPrinted>2026-05-13T09:11:00Z</cp:lastPrinted>
  <dcterms:created xsi:type="dcterms:W3CDTF">2026-05-13T11:07:00Z</dcterms:created>
  <dcterms:modified xsi:type="dcterms:W3CDTF">2026-08-23T07:01:00Z</dcterms:modified>
</cp:coreProperties>
</file>